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8D" w:rsidRDefault="00FC478D" w:rsidP="00563A0D">
      <w:pPr>
        <w:ind w:firstLineChars="800" w:firstLine="2880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2</w:t>
      </w:r>
      <w:r>
        <w:rPr>
          <w:rFonts w:hint="eastAsia"/>
          <w:sz w:val="36"/>
          <w:szCs w:val="36"/>
          <w:u w:val="single"/>
        </w:rPr>
        <w:t>월</w:t>
      </w:r>
      <w:r>
        <w:rPr>
          <w:sz w:val="36"/>
          <w:szCs w:val="36"/>
          <w:u w:val="single"/>
        </w:rPr>
        <w:t xml:space="preserve"> </w:t>
      </w:r>
      <w:r>
        <w:rPr>
          <w:rFonts w:hint="eastAsia"/>
          <w:sz w:val="36"/>
          <w:szCs w:val="36"/>
          <w:u w:val="single"/>
        </w:rPr>
        <w:t>봉사활동</w:t>
      </w:r>
      <w:r>
        <w:rPr>
          <w:sz w:val="36"/>
          <w:szCs w:val="36"/>
          <w:u w:val="single"/>
        </w:rPr>
        <w:t xml:space="preserve"> </w:t>
      </w:r>
      <w:r>
        <w:rPr>
          <w:rFonts w:hint="eastAsia"/>
          <w:sz w:val="36"/>
          <w:szCs w:val="36"/>
          <w:u w:val="single"/>
        </w:rPr>
        <w:t>사진</w:t>
      </w:r>
    </w:p>
    <w:tbl>
      <w:tblPr>
        <w:tblpPr w:leftFromText="142" w:rightFromText="142" w:vertAnchor="text" w:horzAnchor="margin" w:tblpXSpec="center" w:tblpY="182"/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84"/>
        <w:gridCol w:w="5097"/>
      </w:tblGrid>
      <w:tr w:rsidR="00FC478D" w:rsidTr="00184DC4">
        <w:trPr>
          <w:trHeight w:val="3948"/>
        </w:trPr>
        <w:tc>
          <w:tcPr>
            <w:tcW w:w="4884" w:type="dxa"/>
          </w:tcPr>
          <w:p w:rsidR="00FC478D" w:rsidRPr="00184DC4" w:rsidRDefault="00FC478D" w:rsidP="00184DC4">
            <w:r w:rsidRPr="00184DC4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6.5pt;height:209.25pt">
                  <v:imagedata r:id="rId4" o:title=""/>
                </v:shape>
              </w:pict>
            </w:r>
          </w:p>
        </w:tc>
        <w:tc>
          <w:tcPr>
            <w:tcW w:w="5097" w:type="dxa"/>
          </w:tcPr>
          <w:p w:rsidR="00FC478D" w:rsidRPr="00184DC4" w:rsidRDefault="00FC478D" w:rsidP="00184DC4">
            <w:r w:rsidRPr="00184DC4">
              <w:pict>
                <v:shape id="_x0000_i1026" type="#_x0000_t75" style="width:243pt;height:206.25pt">
                  <v:imagedata r:id="rId5" o:title=""/>
                </v:shape>
              </w:pict>
            </w:r>
          </w:p>
        </w:tc>
      </w:tr>
      <w:tr w:rsidR="00FC478D" w:rsidTr="00184DC4">
        <w:trPr>
          <w:trHeight w:val="500"/>
        </w:trPr>
        <w:tc>
          <w:tcPr>
            <w:tcW w:w="9981" w:type="dxa"/>
            <w:gridSpan w:val="2"/>
          </w:tcPr>
          <w:p w:rsidR="00FC478D" w:rsidRPr="00C177BD" w:rsidRDefault="00FC478D" w:rsidP="00184DC4">
            <w:pPr>
              <w:jc w:val="center"/>
              <w:rPr>
                <w:b/>
                <w:sz w:val="28"/>
                <w:szCs w:val="28"/>
              </w:rPr>
            </w:pPr>
            <w:r w:rsidRPr="00C177BD">
              <w:rPr>
                <w:rFonts w:hint="eastAsia"/>
                <w:b/>
                <w:sz w:val="28"/>
                <w:szCs w:val="28"/>
              </w:rPr>
              <w:t>방정환어린이집</w:t>
            </w:r>
            <w:r w:rsidRPr="00C177BD">
              <w:rPr>
                <w:b/>
                <w:sz w:val="28"/>
                <w:szCs w:val="28"/>
              </w:rPr>
              <w:t xml:space="preserve"> </w:t>
            </w:r>
            <w:r w:rsidRPr="00C177BD">
              <w:rPr>
                <w:rFonts w:hint="eastAsia"/>
                <w:b/>
                <w:sz w:val="28"/>
                <w:szCs w:val="28"/>
              </w:rPr>
              <w:t>간식제공</w:t>
            </w:r>
          </w:p>
        </w:tc>
      </w:tr>
      <w:tr w:rsidR="00FC478D" w:rsidTr="00184DC4">
        <w:trPr>
          <w:trHeight w:val="3246"/>
        </w:trPr>
        <w:tc>
          <w:tcPr>
            <w:tcW w:w="4884" w:type="dxa"/>
          </w:tcPr>
          <w:p w:rsidR="00FC478D" w:rsidRPr="00184DC4" w:rsidRDefault="00FC478D" w:rsidP="00184DC4">
            <w:r w:rsidRPr="00184DC4">
              <w:pict>
                <v:shape id="_x0000_i1027" type="#_x0000_t75" style="width:226.5pt;height:275.25pt">
                  <v:imagedata r:id="rId6" o:title=""/>
                </v:shape>
              </w:pict>
            </w:r>
          </w:p>
        </w:tc>
        <w:tc>
          <w:tcPr>
            <w:tcW w:w="5097" w:type="dxa"/>
          </w:tcPr>
          <w:p w:rsidR="00FC478D" w:rsidRPr="00184DC4" w:rsidRDefault="00FC478D" w:rsidP="00184DC4">
            <w:r w:rsidRPr="00184DC4">
              <w:pict>
                <v:shape id="_x0000_i1028" type="#_x0000_t75" style="width:243pt;height:275.25pt">
                  <v:imagedata r:id="rId7" o:title=""/>
                </v:shape>
              </w:pict>
            </w:r>
          </w:p>
        </w:tc>
      </w:tr>
      <w:tr w:rsidR="00FC478D" w:rsidTr="00184DC4">
        <w:trPr>
          <w:trHeight w:val="708"/>
        </w:trPr>
        <w:tc>
          <w:tcPr>
            <w:tcW w:w="9981" w:type="dxa"/>
            <w:gridSpan w:val="2"/>
          </w:tcPr>
          <w:p w:rsidR="00FC478D" w:rsidRPr="00C177BD" w:rsidRDefault="00FC478D" w:rsidP="00184DC4">
            <w:pPr>
              <w:jc w:val="center"/>
              <w:rPr>
                <w:b/>
                <w:sz w:val="28"/>
                <w:szCs w:val="28"/>
              </w:rPr>
            </w:pPr>
            <w:r w:rsidRPr="00C177BD">
              <w:rPr>
                <w:rFonts w:hint="eastAsia"/>
                <w:b/>
                <w:sz w:val="28"/>
                <w:szCs w:val="28"/>
              </w:rPr>
              <w:t>포승지역아동센타</w:t>
            </w:r>
            <w:r w:rsidRPr="00C177BD">
              <w:rPr>
                <w:b/>
                <w:sz w:val="28"/>
                <w:szCs w:val="28"/>
              </w:rPr>
              <w:t xml:space="preserve"> </w:t>
            </w:r>
            <w:r w:rsidRPr="00C177BD">
              <w:rPr>
                <w:rFonts w:hint="eastAsia"/>
                <w:b/>
                <w:sz w:val="28"/>
                <w:szCs w:val="28"/>
              </w:rPr>
              <w:t>간식제공</w:t>
            </w:r>
          </w:p>
        </w:tc>
      </w:tr>
      <w:tr w:rsidR="00FC478D" w:rsidTr="00E0593E">
        <w:trPr>
          <w:trHeight w:val="3582"/>
        </w:trPr>
        <w:tc>
          <w:tcPr>
            <w:tcW w:w="9981" w:type="dxa"/>
            <w:gridSpan w:val="2"/>
          </w:tcPr>
          <w:p w:rsidR="00FC478D" w:rsidRPr="00C177BD" w:rsidRDefault="00FC478D" w:rsidP="00184DC4">
            <w:r w:rsidRPr="00184DC4">
              <w:pict>
                <v:shape id="_x0000_i1029" type="#_x0000_t75" style="width:486.75pt;height:275.25pt">
                  <v:imagedata r:id="rId8" o:title=""/>
                </v:shape>
              </w:pict>
            </w:r>
          </w:p>
        </w:tc>
      </w:tr>
      <w:tr w:rsidR="00FC478D" w:rsidTr="0085595F">
        <w:trPr>
          <w:trHeight w:val="708"/>
        </w:trPr>
        <w:tc>
          <w:tcPr>
            <w:tcW w:w="9981" w:type="dxa"/>
            <w:gridSpan w:val="2"/>
          </w:tcPr>
          <w:p w:rsidR="00FC478D" w:rsidRPr="00C177BD" w:rsidRDefault="00FC478D" w:rsidP="00C177BD">
            <w:pPr>
              <w:jc w:val="center"/>
              <w:rPr>
                <w:b/>
                <w:sz w:val="28"/>
                <w:szCs w:val="28"/>
              </w:rPr>
            </w:pPr>
            <w:r w:rsidRPr="00C177BD">
              <w:rPr>
                <w:rFonts w:hint="eastAsia"/>
                <w:b/>
                <w:sz w:val="28"/>
                <w:szCs w:val="28"/>
              </w:rPr>
              <w:t>해피홈</w:t>
            </w:r>
            <w:r w:rsidRPr="00C177BD">
              <w:rPr>
                <w:b/>
                <w:sz w:val="28"/>
                <w:szCs w:val="28"/>
              </w:rPr>
              <w:t xml:space="preserve"> </w:t>
            </w:r>
            <w:r w:rsidRPr="00C177BD">
              <w:rPr>
                <w:rFonts w:hint="eastAsia"/>
                <w:b/>
                <w:sz w:val="28"/>
                <w:szCs w:val="28"/>
              </w:rPr>
              <w:t>어린이집</w:t>
            </w:r>
            <w:r w:rsidRPr="00C177BD">
              <w:rPr>
                <w:b/>
                <w:sz w:val="28"/>
                <w:szCs w:val="28"/>
              </w:rPr>
              <w:t xml:space="preserve"> </w:t>
            </w:r>
            <w:r w:rsidRPr="00C177BD">
              <w:rPr>
                <w:rFonts w:hint="eastAsia"/>
                <w:b/>
                <w:sz w:val="28"/>
                <w:szCs w:val="28"/>
              </w:rPr>
              <w:t>간식제공</w:t>
            </w:r>
          </w:p>
        </w:tc>
      </w:tr>
      <w:tr w:rsidR="00FC478D" w:rsidTr="00465978">
        <w:trPr>
          <w:trHeight w:val="3230"/>
        </w:trPr>
        <w:tc>
          <w:tcPr>
            <w:tcW w:w="9981" w:type="dxa"/>
            <w:gridSpan w:val="2"/>
          </w:tcPr>
          <w:p w:rsidR="00FC478D" w:rsidRPr="00C177BD" w:rsidRDefault="00FC478D" w:rsidP="00184DC4">
            <w:r w:rsidRPr="00C177BD">
              <w:pict>
                <v:shape id="_x0000_i1030" type="#_x0000_t75" style="width:473.25pt;height:306pt">
                  <v:imagedata r:id="rId9" o:title=""/>
                </v:shape>
              </w:pict>
            </w:r>
          </w:p>
        </w:tc>
      </w:tr>
      <w:tr w:rsidR="00FC478D" w:rsidTr="00184DC4">
        <w:trPr>
          <w:trHeight w:val="58"/>
        </w:trPr>
        <w:tc>
          <w:tcPr>
            <w:tcW w:w="9981" w:type="dxa"/>
            <w:gridSpan w:val="2"/>
            <w:tcBorders>
              <w:top w:val="nil"/>
            </w:tcBorders>
          </w:tcPr>
          <w:p w:rsidR="00FC478D" w:rsidRPr="00A449E7" w:rsidRDefault="00FC478D" w:rsidP="00184DC4">
            <w:pPr>
              <w:jc w:val="center"/>
              <w:rPr>
                <w:b/>
                <w:sz w:val="28"/>
                <w:szCs w:val="28"/>
              </w:rPr>
            </w:pPr>
            <w:r w:rsidRPr="00A449E7">
              <w:rPr>
                <w:rFonts w:hint="eastAsia"/>
                <w:b/>
                <w:sz w:val="28"/>
                <w:szCs w:val="28"/>
              </w:rPr>
              <w:t>독거노인</w:t>
            </w:r>
            <w:r w:rsidRPr="00A449E7">
              <w:rPr>
                <w:b/>
                <w:sz w:val="28"/>
                <w:szCs w:val="28"/>
              </w:rPr>
              <w:t xml:space="preserve"> </w:t>
            </w:r>
            <w:r w:rsidRPr="00A449E7">
              <w:rPr>
                <w:rFonts w:hint="eastAsia"/>
                <w:b/>
                <w:sz w:val="28"/>
                <w:szCs w:val="28"/>
              </w:rPr>
              <w:t>생필품</w:t>
            </w:r>
            <w:r w:rsidRPr="00A449E7">
              <w:rPr>
                <w:b/>
                <w:sz w:val="28"/>
                <w:szCs w:val="28"/>
              </w:rPr>
              <w:t xml:space="preserve"> </w:t>
            </w:r>
            <w:r w:rsidRPr="00A449E7">
              <w:rPr>
                <w:rFonts w:hint="eastAsia"/>
                <w:b/>
                <w:sz w:val="28"/>
                <w:szCs w:val="28"/>
              </w:rPr>
              <w:t>전달</w:t>
            </w:r>
          </w:p>
        </w:tc>
      </w:tr>
    </w:tbl>
    <w:p w:rsidR="00FC478D" w:rsidRPr="00B3494E" w:rsidRDefault="00FC478D" w:rsidP="00D70294">
      <w:pPr>
        <w:ind w:firstLineChars="800" w:firstLine="1600"/>
      </w:pPr>
    </w:p>
    <w:sectPr w:rsidR="00FC478D" w:rsidRPr="00B3494E" w:rsidSect="00B3494E">
      <w:pgSz w:w="11906" w:h="16838" w:code="9"/>
      <w:pgMar w:top="1259" w:right="1701" w:bottom="143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stylePaneFormatFilter w:val="3F01"/>
  <w:defaultTabStop w:val="800"/>
  <w:displayHorizontalDrawingGridEvery w:val="0"/>
  <w:displayVerticalDrawingGridEvery w:val="2"/>
  <w:noPunctuationKerning/>
  <w:characterSpacingControl w:val="doNotCompress"/>
  <w:noLineBreaksAfter w:lang="ko-KR" w:val="([\{£¥‘“〈《「『【〔＄（［｛￦"/>
  <w:noLineBreaksBefore w:lang="ko-KR" w:val="!%),.:;?]}¢°’”′″℃〉》」』】〕！％），．：；？］｝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4FFA"/>
    <w:rsid w:val="000226E2"/>
    <w:rsid w:val="00025180"/>
    <w:rsid w:val="00030759"/>
    <w:rsid w:val="00044F3B"/>
    <w:rsid w:val="00050B8D"/>
    <w:rsid w:val="00083A2B"/>
    <w:rsid w:val="00085429"/>
    <w:rsid w:val="00086729"/>
    <w:rsid w:val="00094618"/>
    <w:rsid w:val="000C1CF6"/>
    <w:rsid w:val="000D1820"/>
    <w:rsid w:val="00111309"/>
    <w:rsid w:val="001157BE"/>
    <w:rsid w:val="00156F95"/>
    <w:rsid w:val="00166D45"/>
    <w:rsid w:val="00184DC4"/>
    <w:rsid w:val="001A076C"/>
    <w:rsid w:val="001A3E19"/>
    <w:rsid w:val="001D3773"/>
    <w:rsid w:val="001F771B"/>
    <w:rsid w:val="002176BF"/>
    <w:rsid w:val="00230CBA"/>
    <w:rsid w:val="00293CA1"/>
    <w:rsid w:val="002A6FC6"/>
    <w:rsid w:val="002B5898"/>
    <w:rsid w:val="002C0243"/>
    <w:rsid w:val="00310E75"/>
    <w:rsid w:val="00321A77"/>
    <w:rsid w:val="00337EE5"/>
    <w:rsid w:val="00346C66"/>
    <w:rsid w:val="00366107"/>
    <w:rsid w:val="00374356"/>
    <w:rsid w:val="003A02F7"/>
    <w:rsid w:val="003B0EAB"/>
    <w:rsid w:val="003D3361"/>
    <w:rsid w:val="003D4973"/>
    <w:rsid w:val="0040298D"/>
    <w:rsid w:val="00420E79"/>
    <w:rsid w:val="00422110"/>
    <w:rsid w:val="00425725"/>
    <w:rsid w:val="00465978"/>
    <w:rsid w:val="00476E50"/>
    <w:rsid w:val="00482762"/>
    <w:rsid w:val="004A4408"/>
    <w:rsid w:val="004E68A0"/>
    <w:rsid w:val="004F6515"/>
    <w:rsid w:val="0051650A"/>
    <w:rsid w:val="005312F3"/>
    <w:rsid w:val="005471C4"/>
    <w:rsid w:val="00563A0D"/>
    <w:rsid w:val="005706CB"/>
    <w:rsid w:val="00571616"/>
    <w:rsid w:val="005775FE"/>
    <w:rsid w:val="00581A52"/>
    <w:rsid w:val="005958D6"/>
    <w:rsid w:val="005A478E"/>
    <w:rsid w:val="005B252F"/>
    <w:rsid w:val="005D7816"/>
    <w:rsid w:val="005E6CC5"/>
    <w:rsid w:val="006A0504"/>
    <w:rsid w:val="006A113B"/>
    <w:rsid w:val="006C2113"/>
    <w:rsid w:val="007053C0"/>
    <w:rsid w:val="007239B9"/>
    <w:rsid w:val="007611BD"/>
    <w:rsid w:val="00787816"/>
    <w:rsid w:val="00791AF2"/>
    <w:rsid w:val="007E4FFA"/>
    <w:rsid w:val="007E6F68"/>
    <w:rsid w:val="00815FBD"/>
    <w:rsid w:val="008174A6"/>
    <w:rsid w:val="00825C36"/>
    <w:rsid w:val="00825E28"/>
    <w:rsid w:val="00835AE2"/>
    <w:rsid w:val="0085595F"/>
    <w:rsid w:val="00861C2F"/>
    <w:rsid w:val="008925C9"/>
    <w:rsid w:val="008944FC"/>
    <w:rsid w:val="00897441"/>
    <w:rsid w:val="008A6FA7"/>
    <w:rsid w:val="008E3CEF"/>
    <w:rsid w:val="008E474D"/>
    <w:rsid w:val="008F2040"/>
    <w:rsid w:val="008F3CE1"/>
    <w:rsid w:val="00911DDA"/>
    <w:rsid w:val="00947579"/>
    <w:rsid w:val="00950248"/>
    <w:rsid w:val="0095313B"/>
    <w:rsid w:val="009C2540"/>
    <w:rsid w:val="00A32122"/>
    <w:rsid w:val="00A32A35"/>
    <w:rsid w:val="00A449E7"/>
    <w:rsid w:val="00A553DC"/>
    <w:rsid w:val="00A679EA"/>
    <w:rsid w:val="00AD5633"/>
    <w:rsid w:val="00B17850"/>
    <w:rsid w:val="00B30C19"/>
    <w:rsid w:val="00B3494E"/>
    <w:rsid w:val="00B650CD"/>
    <w:rsid w:val="00B75B23"/>
    <w:rsid w:val="00B97A22"/>
    <w:rsid w:val="00BA00E7"/>
    <w:rsid w:val="00BA1CC3"/>
    <w:rsid w:val="00BD36B8"/>
    <w:rsid w:val="00BD3A58"/>
    <w:rsid w:val="00C01E7A"/>
    <w:rsid w:val="00C030BB"/>
    <w:rsid w:val="00C177BD"/>
    <w:rsid w:val="00C23F03"/>
    <w:rsid w:val="00C40EA5"/>
    <w:rsid w:val="00C43953"/>
    <w:rsid w:val="00C75DC4"/>
    <w:rsid w:val="00C8113A"/>
    <w:rsid w:val="00CD2EEF"/>
    <w:rsid w:val="00CE41EC"/>
    <w:rsid w:val="00CF56F0"/>
    <w:rsid w:val="00D03B4B"/>
    <w:rsid w:val="00D52110"/>
    <w:rsid w:val="00D63471"/>
    <w:rsid w:val="00D70294"/>
    <w:rsid w:val="00DA2C74"/>
    <w:rsid w:val="00DA329D"/>
    <w:rsid w:val="00DB63D3"/>
    <w:rsid w:val="00DF018C"/>
    <w:rsid w:val="00E0593E"/>
    <w:rsid w:val="00E72940"/>
    <w:rsid w:val="00EB3AD1"/>
    <w:rsid w:val="00F23F3A"/>
    <w:rsid w:val="00F25EAC"/>
    <w:rsid w:val="00FA2602"/>
    <w:rsid w:val="00FA2E4C"/>
    <w:rsid w:val="00FA3055"/>
    <w:rsid w:val="00FC478D"/>
    <w:rsid w:val="00FF4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816"/>
    <w:pPr>
      <w:widowControl w:val="0"/>
      <w:wordWrap w:val="0"/>
      <w:autoSpaceDE w:val="0"/>
      <w:autoSpaceDN w:val="0"/>
      <w:jc w:val="both"/>
    </w:pPr>
    <w:rPr>
      <w:rFonts w:ascii="바탕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E4FFA"/>
    <w:pPr>
      <w:widowControl w:val="0"/>
      <w:wordWrap w:val="0"/>
      <w:autoSpaceDE w:val="0"/>
      <w:autoSpaceDN w:val="0"/>
      <w:jc w:val="both"/>
    </w:pPr>
    <w:rPr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바탕글"/>
    <w:basedOn w:val="Normal"/>
    <w:uiPriority w:val="99"/>
    <w:rsid w:val="00950248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366107"/>
    <w:rPr>
      <w:rFonts w:ascii="Arial" w:eastAsia="돋움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75DC4"/>
    <w:rPr>
      <w:rFonts w:ascii="맑은 고딕" w:eastAsia="맑은 고딕" w:hAnsi="맑은 고딕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00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12</Words>
  <Characters>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( 2 ) 월 봉사활동사진</dc:title>
  <dc:subject/>
  <dc:creator>custom</dc:creator>
  <cp:keywords/>
  <dc:description/>
  <cp:lastModifiedBy>custom</cp:lastModifiedBy>
  <cp:revision>2</cp:revision>
  <cp:lastPrinted>2011-11-17T01:48:00Z</cp:lastPrinted>
  <dcterms:created xsi:type="dcterms:W3CDTF">2012-02-29T04:46:00Z</dcterms:created>
  <dcterms:modified xsi:type="dcterms:W3CDTF">2012-02-29T04:46:00Z</dcterms:modified>
</cp:coreProperties>
</file>